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651"/>
        <w:tblW w:w="95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314"/>
        <w:gridCol w:w="988"/>
        <w:gridCol w:w="1064"/>
        <w:gridCol w:w="1041"/>
        <w:gridCol w:w="1338"/>
        <w:gridCol w:w="1028"/>
        <w:gridCol w:w="1214"/>
        <w:gridCol w:w="1181"/>
      </w:tblGrid>
      <w:tr w:rsidR="00AD79CF">
        <w:trPr>
          <w:trHeight w:val="658"/>
        </w:trPr>
        <w:tc>
          <w:tcPr>
            <w:tcW w:w="9597" w:type="dxa"/>
            <w:gridSpan w:val="9"/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澳洲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研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学旅行报名表</w:t>
            </w:r>
          </w:p>
        </w:tc>
      </w:tr>
      <w:tr w:rsidR="00AD79CF">
        <w:trPr>
          <w:trHeight w:val="394"/>
        </w:trPr>
        <w:tc>
          <w:tcPr>
            <w:tcW w:w="95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请确定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参加交流活动的学生认真填写（下方）报名回执单，并交给学校/举办方。</w:t>
            </w:r>
          </w:p>
        </w:tc>
      </w:tr>
      <w:tr w:rsidR="00AD79CF">
        <w:trPr>
          <w:trHeight w:val="424"/>
        </w:trPr>
        <w:tc>
          <w:tcPr>
            <w:tcW w:w="95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注意：由于资料信息用于机票及签证办理，请家长务必仔细填写，切勿漏填或错填。</w:t>
            </w:r>
          </w:p>
        </w:tc>
      </w:tr>
      <w:tr w:rsidR="00AD79CF">
        <w:trPr>
          <w:trHeight w:val="553"/>
        </w:trPr>
        <w:tc>
          <w:tcPr>
            <w:tcW w:w="95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所选择的线路是：</w:t>
            </w:r>
          </w:p>
        </w:tc>
      </w:tr>
      <w:tr w:rsidR="00AD79CF">
        <w:trPr>
          <w:trHeight w:val="553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3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3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3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体型</w:t>
            </w:r>
          </w:p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（瘦/普通/胖）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身高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（厘米）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（公斤）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衣服尺码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78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现居住地址</w:t>
            </w:r>
          </w:p>
        </w:tc>
        <w:tc>
          <w:tcPr>
            <w:tcW w:w="78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627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个人才艺</w:t>
            </w:r>
          </w:p>
        </w:tc>
        <w:tc>
          <w:tcPr>
            <w:tcW w:w="3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饮食，过敏   等特别事项</w:t>
            </w:r>
          </w:p>
        </w:tc>
        <w:tc>
          <w:tcPr>
            <w:tcW w:w="3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78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ind w:firstLineChars="200" w:firstLine="400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父亲手机：                         母亲手机：</w:t>
            </w:r>
          </w:p>
        </w:tc>
      </w:tr>
      <w:tr w:rsidR="00AD79CF">
        <w:trPr>
          <w:trHeight w:val="598"/>
        </w:trPr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有无证件</w:t>
            </w:r>
          </w:p>
        </w:tc>
        <w:tc>
          <w:tcPr>
            <w:tcW w:w="785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ind w:firstLineChars="200" w:firstLine="40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Style w:val="font11"/>
                <w:rFonts w:hint="default"/>
              </w:rPr>
              <w:t>□护照（护照有效期至            ）</w:t>
            </w:r>
          </w:p>
        </w:tc>
      </w:tr>
      <w:tr w:rsidR="00AD79CF">
        <w:trPr>
          <w:trHeight w:val="526"/>
        </w:trPr>
        <w:tc>
          <w:tcPr>
            <w:tcW w:w="3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是否到访过澳洲</w:t>
            </w:r>
          </w:p>
        </w:tc>
        <w:tc>
          <w:tcPr>
            <w:tcW w:w="5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AD79CF" w:rsidTr="009E6F71">
        <w:trPr>
          <w:trHeight w:val="419"/>
        </w:trPr>
        <w:tc>
          <w:tcPr>
            <w:tcW w:w="3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是否在近五年内在其他国家停留超过一年</w:t>
            </w:r>
          </w:p>
        </w:tc>
        <w:tc>
          <w:tcPr>
            <w:tcW w:w="5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ind w:firstLineChars="100" w:firstLine="201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如有，请列出：</w:t>
            </w:r>
          </w:p>
        </w:tc>
      </w:tr>
      <w:tr w:rsidR="00AD79CF" w:rsidRPr="009E6F71">
        <w:trPr>
          <w:trHeight w:val="598"/>
        </w:trPr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温馨提示</w:t>
            </w:r>
          </w:p>
        </w:tc>
        <w:tc>
          <w:tcPr>
            <w:tcW w:w="8168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6F71" w:rsidRDefault="00584C2C" w:rsidP="009E6F7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温馨提示：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 1.为规范管理、及时查询到账情况，请家长按以下指定银行和账号汇款;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 2.汇款时务必注明学校、班级、姓名；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 3.汇款水单请保管好以便后期收款确认。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★</w:t>
            </w:r>
            <w:r w:rsid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(公司账户)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户名：</w:t>
            </w:r>
            <w:r w:rsidR="009E6F71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咸宁市鸿雁旅行社有限责任公司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账号：</w:t>
            </w:r>
            <w:r w:rsidR="009E6F71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1768 0801 0400 01487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    开户行：</w:t>
            </w:r>
            <w:r w:rsidR="009E6F71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农业银行咸宁金厦支行</w:t>
            </w:r>
          </w:p>
          <w:p w:rsidR="009E6F71" w:rsidRDefault="009E6F71" w:rsidP="009E6F7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★</w:t>
            </w:r>
            <w:r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（个人账户）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户名：</w:t>
            </w:r>
            <w:r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洪燕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账号：</w:t>
            </w:r>
            <w:r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6217 0027 4000 1261 414</w:t>
            </w:r>
          </w:p>
          <w:p w:rsidR="00AD79CF" w:rsidRPr="009E6F71" w:rsidRDefault="009E6F71" w:rsidP="009E6F71">
            <w:pPr>
              <w:widowControl/>
              <w:ind w:firstLineChars="200" w:firstLine="40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开户行：</w:t>
            </w:r>
            <w:r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中国建设银行咸宁长安支行</w:t>
            </w:r>
            <w:r w:rsidR="00584C2C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★支付宝账号：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13807249417</w:t>
            </w:r>
            <w:r w:rsidR="00584C2C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洪燕</w:t>
            </w:r>
            <w:r w:rsidR="00584C2C" w:rsidRPr="009E6F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AD79CF" w:rsidRPr="009E6F71">
        <w:trPr>
          <w:trHeight w:val="568"/>
        </w:trPr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6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Pr="009E6F71" w:rsidRDefault="00AD79C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D79CF" w:rsidRPr="009E6F71">
        <w:trPr>
          <w:trHeight w:val="831"/>
        </w:trPr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AD79C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68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Pr="009E6F71" w:rsidRDefault="00AD79C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D79CF" w:rsidTr="009E6F71">
        <w:trPr>
          <w:trHeight w:val="1486"/>
        </w:trPr>
        <w:tc>
          <w:tcPr>
            <w:tcW w:w="95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79CF" w:rsidRDefault="00584C2C" w:rsidP="009E6F71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特别说明：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br/>
              <w:t>声明：本人（学生）承诺已认真阅读宣传单，并在家长许可的情况下，自愿报名参加。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br/>
              <w:t xml:space="preserve">    学生签字：                           家长（确认）签字：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br/>
              <w:t xml:space="preserve">                                                   </w:t>
            </w:r>
          </w:p>
          <w:p w:rsidR="00AD79CF" w:rsidRDefault="00584C2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                                                      日期：               </w:t>
            </w:r>
          </w:p>
        </w:tc>
      </w:tr>
    </w:tbl>
    <w:p w:rsidR="00AD79CF" w:rsidRDefault="00AD79CF">
      <w:pPr>
        <w:jc w:val="left"/>
      </w:pPr>
      <w:bookmarkStart w:id="0" w:name="_GoBack"/>
      <w:bookmarkEnd w:id="0"/>
    </w:p>
    <w:sectPr w:rsidR="00AD79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431" w:footer="15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AE8" w:rsidRDefault="00473AE8">
      <w:r>
        <w:separator/>
      </w:r>
    </w:p>
  </w:endnote>
  <w:endnote w:type="continuationSeparator" w:id="0">
    <w:p w:rsidR="00473AE8" w:rsidRDefault="00473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F71" w:rsidRDefault="009E6F7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9CF" w:rsidRDefault="00584C2C" w:rsidP="00956CF9">
    <w:pPr>
      <w:pStyle w:val="a3"/>
      <w:tabs>
        <w:tab w:val="clear" w:pos="4153"/>
        <w:tab w:val="left" w:pos="3246"/>
      </w:tabs>
    </w:pP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F71" w:rsidRDefault="009E6F7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AE8" w:rsidRDefault="00473AE8">
      <w:r>
        <w:separator/>
      </w:r>
    </w:p>
  </w:footnote>
  <w:footnote w:type="continuationSeparator" w:id="0">
    <w:p w:rsidR="00473AE8" w:rsidRDefault="00473A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F71" w:rsidRDefault="009E6F7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9CF" w:rsidRDefault="00AD79CF" w:rsidP="009E6F71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F71" w:rsidRDefault="009E6F7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B5C4C"/>
    <w:multiLevelType w:val="hybridMultilevel"/>
    <w:tmpl w:val="43A0CE00"/>
    <w:lvl w:ilvl="0" w:tplc="ABC64D70">
      <w:numFmt w:val="bullet"/>
      <w:lvlText w:val="★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77716E4"/>
    <w:rsid w:val="001233C4"/>
    <w:rsid w:val="001536C9"/>
    <w:rsid w:val="00254579"/>
    <w:rsid w:val="004157AD"/>
    <w:rsid w:val="00453985"/>
    <w:rsid w:val="00473AE8"/>
    <w:rsid w:val="005347B2"/>
    <w:rsid w:val="00584C2C"/>
    <w:rsid w:val="005D1492"/>
    <w:rsid w:val="005E7C91"/>
    <w:rsid w:val="00777B5F"/>
    <w:rsid w:val="00813A3D"/>
    <w:rsid w:val="00923EC9"/>
    <w:rsid w:val="00956CF9"/>
    <w:rsid w:val="0099418F"/>
    <w:rsid w:val="009E6F71"/>
    <w:rsid w:val="00A82A20"/>
    <w:rsid w:val="00AD79CF"/>
    <w:rsid w:val="00B93B45"/>
    <w:rsid w:val="00C256E1"/>
    <w:rsid w:val="00DE32C6"/>
    <w:rsid w:val="00EF51DB"/>
    <w:rsid w:val="00F90025"/>
    <w:rsid w:val="017A250C"/>
    <w:rsid w:val="02601B45"/>
    <w:rsid w:val="090E439B"/>
    <w:rsid w:val="09F966ED"/>
    <w:rsid w:val="0E20455C"/>
    <w:rsid w:val="1738142A"/>
    <w:rsid w:val="19A62323"/>
    <w:rsid w:val="28CB4010"/>
    <w:rsid w:val="2E786A6C"/>
    <w:rsid w:val="31A76A86"/>
    <w:rsid w:val="39C93510"/>
    <w:rsid w:val="40D14673"/>
    <w:rsid w:val="42025E33"/>
    <w:rsid w:val="422B5647"/>
    <w:rsid w:val="44FF763C"/>
    <w:rsid w:val="4EE406AC"/>
    <w:rsid w:val="548F0A4C"/>
    <w:rsid w:val="58A3164D"/>
    <w:rsid w:val="677716E4"/>
    <w:rsid w:val="68712328"/>
    <w:rsid w:val="6C213BE0"/>
    <w:rsid w:val="6E3C5573"/>
    <w:rsid w:val="6FCF79EA"/>
    <w:rsid w:val="74D376E9"/>
    <w:rsid w:val="7D9B45FC"/>
    <w:rsid w:val="7DCE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pPr>
      <w:spacing w:line="500" w:lineRule="atLeast"/>
      <w:ind w:firstLine="510"/>
    </w:pPr>
    <w:rPr>
      <w:rFonts w:ascii="宋体"/>
      <w:sz w:val="28"/>
      <w:szCs w:val="20"/>
    </w:rPr>
  </w:style>
  <w:style w:type="character" w:styleId="a5">
    <w:name w:val="Hyperlink"/>
    <w:basedOn w:val="a0"/>
    <w:qFormat/>
    <w:rPr>
      <w:color w:val="0000FF"/>
      <w:u w:val="single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消息标题标签"/>
    <w:qFormat/>
    <w:rPr>
      <w:rFonts w:ascii="Arial Black" w:eastAsia="黑体" w:hAnsi="Arial Black"/>
      <w:b/>
      <w:sz w:val="18"/>
      <w:lang w:eastAsia="zh-CN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auto"/>
      <w:sz w:val="24"/>
      <w:szCs w:val="24"/>
      <w:u w:val="singl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auto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paragraph" w:customStyle="1" w:styleId="1">
    <w:name w:val="正文1"/>
    <w:qFormat/>
    <w:pPr>
      <w:widowControl w:val="0"/>
      <w:adjustRightInd w:val="0"/>
      <w:spacing w:line="360" w:lineRule="atLeast"/>
      <w:textAlignment w:val="baseline"/>
    </w:pPr>
    <w:rPr>
      <w:rFonts w:ascii="MingLiU" w:eastAsia="MingLiU" w:hAnsi="Calibri"/>
      <w:sz w:val="28"/>
      <w:szCs w:val="22"/>
      <w:lang w:eastAsia="zh-TW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8">
    <w:name w:val="List Paragraph"/>
    <w:basedOn w:val="a"/>
    <w:uiPriority w:val="99"/>
    <w:unhideWhenUsed/>
    <w:rsid w:val="009E6F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446;&#29256;&#31354;&#30333;&#25991;&#26723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竖版空白文档</Template>
  <TotalTime>9</TotalTime>
  <Pages>1</Pages>
  <Words>121</Words>
  <Characters>693</Characters>
  <Application>Microsoft Office Word</Application>
  <DocSecurity>0</DocSecurity>
  <Lines>5</Lines>
  <Paragraphs>1</Paragraphs>
  <ScaleCrop>false</ScaleCrop>
  <Company>微软中国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2017-12-07T06:37:00Z</cp:lastPrinted>
  <dcterms:created xsi:type="dcterms:W3CDTF">2017-05-18T01:56:00Z</dcterms:created>
  <dcterms:modified xsi:type="dcterms:W3CDTF">2018-05-31T08:38:00Z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